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B8D" w:rsidRDefault="009B7472">
      <w:bookmarkStart w:id="0" w:name="_GoBack"/>
      <w:r w:rsidRPr="009B7472">
        <w:drawing>
          <wp:inline distT="0" distB="0" distL="0" distR="0" wp14:anchorId="41DEE656" wp14:editId="1F3747C9">
            <wp:extent cx="5943600" cy="505785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7472" w:rsidRDefault="009B7472"/>
    <w:sectPr w:rsidR="009B74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472"/>
    <w:rsid w:val="00854B8D"/>
    <w:rsid w:val="009B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D835390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Watkins</dc:creator>
  <cp:lastModifiedBy>Bob Watkins</cp:lastModifiedBy>
  <cp:revision>2</cp:revision>
  <dcterms:created xsi:type="dcterms:W3CDTF">2019-03-25T19:51:00Z</dcterms:created>
  <dcterms:modified xsi:type="dcterms:W3CDTF">2019-03-25T19:51:00Z</dcterms:modified>
</cp:coreProperties>
</file>